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ED1" w:rsidRPr="007E4ED1" w:rsidRDefault="007E4ED1" w:rsidP="007E4ED1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de-DE"/>
        </w:rPr>
      </w:pPr>
      <w:r w:rsidRPr="007E4ED1">
        <w:rPr>
          <w:rFonts w:ascii="Arial" w:eastAsia="Times New Roman" w:hAnsi="Arial" w:cs="Arial"/>
          <w:b/>
          <w:sz w:val="24"/>
          <w:szCs w:val="24"/>
          <w:lang w:eastAsia="de-DE"/>
        </w:rPr>
        <w:t>Antrag</w:t>
      </w:r>
    </w:p>
    <w:p w:rsidR="007E4ED1" w:rsidRPr="007E4ED1" w:rsidRDefault="007E4ED1" w:rsidP="007E4ED1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de-DE"/>
        </w:rPr>
      </w:pPr>
    </w:p>
    <w:p w:rsidR="007E4ED1" w:rsidRPr="007E4ED1" w:rsidRDefault="007E4ED1" w:rsidP="007E4ED1">
      <w:pPr>
        <w:spacing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t>auf Verleihung des *)</w:t>
      </w:r>
    </w:p>
    <w:p w:rsidR="007E4ED1" w:rsidRPr="007E4ED1" w:rsidRDefault="007E4ED1" w:rsidP="007E4ED1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  <w:checked w:val="0"/>
            </w:checkBox>
          </w:ffData>
        </w:fldChar>
      </w:r>
      <w:bookmarkStart w:id="0" w:name="Kontrollkästchen1"/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instrText xml:space="preserve"> FORMCHECKBOX </w:instrText>
      </w:r>
      <w:r w:rsidR="00603275">
        <w:rPr>
          <w:rFonts w:ascii="Arial" w:eastAsia="Times New Roman" w:hAnsi="Arial" w:cs="Arial"/>
          <w:b/>
          <w:sz w:val="20"/>
          <w:szCs w:val="20"/>
          <w:lang w:eastAsia="de-DE"/>
        </w:rPr>
      </w:r>
      <w:r w:rsidR="00603275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separate"/>
      </w:r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end"/>
      </w:r>
      <w:bookmarkEnd w:id="0"/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tab/>
        <w:t>Silbernen Brandschutzverdienstzeichens als Steckkreuz</w:t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t xml:space="preserve"> </w:t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br/>
        <w:t xml:space="preserve">für wesentliche Verbesserungen des Brandschutzes </w:t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br/>
        <w:t>(Art. 4 Stufe IV, Nr. 1, des Stiftungserlasses)</w:t>
      </w:r>
    </w:p>
    <w:p w:rsidR="007E4ED1" w:rsidRPr="007E4ED1" w:rsidRDefault="007E4ED1" w:rsidP="007E4ED1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 w:val="18"/>
              <w:default w:val="0"/>
            </w:checkBox>
          </w:ffData>
        </w:fldChar>
      </w:r>
      <w:bookmarkStart w:id="1" w:name="Kontrollkästchen2"/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instrText xml:space="preserve"> FORMCHECKBOX </w:instrText>
      </w:r>
      <w:r w:rsidR="00603275">
        <w:rPr>
          <w:rFonts w:ascii="Arial" w:eastAsia="Times New Roman" w:hAnsi="Arial" w:cs="Arial"/>
          <w:b/>
          <w:sz w:val="20"/>
          <w:szCs w:val="20"/>
          <w:lang w:eastAsia="de-DE"/>
        </w:rPr>
      </w:r>
      <w:r w:rsidR="00603275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separate"/>
      </w:r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end"/>
      </w:r>
      <w:bookmarkEnd w:id="1"/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tab/>
        <w:t>Silbernen Brandschutzverdienstzeichens als Steckkreuz</w:t>
      </w:r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br/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t xml:space="preserve">für besonders mutiges und entschlossenes Verhalten </w:t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br/>
        <w:t>(Art. 4 Stufe IV, Nr. 2, des Stiftungserlasses)</w:t>
      </w:r>
    </w:p>
    <w:p w:rsidR="007E4ED1" w:rsidRPr="007E4ED1" w:rsidRDefault="007E4ED1" w:rsidP="007E4ED1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begin">
          <w:ffData>
            <w:name w:val="Kontrollkästchen3"/>
            <w:enabled/>
            <w:calcOnExit w:val="0"/>
            <w:checkBox>
              <w:size w:val="18"/>
              <w:default w:val="0"/>
            </w:checkBox>
          </w:ffData>
        </w:fldChar>
      </w:r>
      <w:bookmarkStart w:id="2" w:name="Kontrollkästchen3"/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instrText xml:space="preserve"> FORMCHECKBOX </w:instrText>
      </w:r>
      <w:r w:rsidR="00603275">
        <w:rPr>
          <w:rFonts w:ascii="Arial" w:eastAsia="Times New Roman" w:hAnsi="Arial" w:cs="Arial"/>
          <w:b/>
          <w:sz w:val="20"/>
          <w:szCs w:val="20"/>
          <w:lang w:eastAsia="de-DE"/>
        </w:rPr>
      </w:r>
      <w:r w:rsidR="00603275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separate"/>
      </w:r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end"/>
      </w:r>
      <w:bookmarkEnd w:id="2"/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tab/>
        <w:t>Goldenen Brandschutzverdienstzeichens als Steckkreuz</w:t>
      </w:r>
      <w:r w:rsidRPr="007E4ED1">
        <w:rPr>
          <w:rFonts w:ascii="Arial" w:eastAsia="Times New Roman" w:hAnsi="Arial" w:cs="Arial"/>
          <w:b/>
          <w:sz w:val="20"/>
          <w:szCs w:val="20"/>
          <w:lang w:eastAsia="de-DE"/>
        </w:rPr>
        <w:br/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t xml:space="preserve">für Einsatz unter erheblicher Gefahr für Leib und Leben </w:t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br/>
        <w:t>(Art. 4 Stufe V des Stiftungserlasses)</w:t>
      </w:r>
    </w:p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t>Beantragende Stelle: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284"/>
        <w:gridCol w:w="3685"/>
        <w:gridCol w:w="289"/>
        <w:gridCol w:w="1520"/>
      </w:tblGrid>
      <w:tr w:rsidR="007E4ED1" w:rsidRPr="007E4ED1" w:rsidTr="008A5B35">
        <w:tc>
          <w:tcPr>
            <w:tcW w:w="3510" w:type="dxa"/>
            <w:tcBorders>
              <w:bottom w:val="single" w:sz="4" w:space="0" w:color="auto"/>
            </w:tcBorders>
          </w:tcPr>
          <w:p w:rsidR="007E4ED1" w:rsidRPr="007E4ED1" w:rsidRDefault="007E4ED1" w:rsidP="007E4ED1">
            <w:pPr>
              <w:spacing w:before="12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3" w:name="Text1"/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  <w:bookmarkEnd w:id="3"/>
          </w:p>
        </w:tc>
        <w:tc>
          <w:tcPr>
            <w:tcW w:w="284" w:type="dxa"/>
          </w:tcPr>
          <w:p w:rsidR="007E4ED1" w:rsidRPr="007E4ED1" w:rsidRDefault="007E4ED1" w:rsidP="007E4ED1">
            <w:pPr>
              <w:spacing w:before="120"/>
              <w:rPr>
                <w:rFonts w:ascii="Arial" w:eastAsia="Times New Roman" w:hAnsi="Arial" w:cs="Arial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7E4ED1" w:rsidRPr="007E4ED1" w:rsidRDefault="007E4ED1" w:rsidP="007E4ED1">
            <w:pPr>
              <w:spacing w:before="12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4" w:name="Text2"/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  <w:bookmarkEnd w:id="4"/>
          </w:p>
        </w:tc>
        <w:tc>
          <w:tcPr>
            <w:tcW w:w="289" w:type="dxa"/>
          </w:tcPr>
          <w:p w:rsidR="007E4ED1" w:rsidRPr="007E4ED1" w:rsidRDefault="007E4ED1" w:rsidP="007E4ED1">
            <w:pPr>
              <w:spacing w:before="120"/>
              <w:rPr>
                <w:rFonts w:ascii="Arial" w:eastAsia="Times New Roman" w:hAnsi="Arial" w:cs="Arial"/>
              </w:rPr>
            </w:pPr>
          </w:p>
        </w:tc>
        <w:tc>
          <w:tcPr>
            <w:tcW w:w="1520" w:type="dxa"/>
            <w:tcBorders>
              <w:bottom w:val="single" w:sz="4" w:space="0" w:color="auto"/>
            </w:tcBorders>
          </w:tcPr>
          <w:p w:rsidR="007E4ED1" w:rsidRPr="007E4ED1" w:rsidRDefault="007E4ED1" w:rsidP="007E4ED1">
            <w:pPr>
              <w:spacing w:before="12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3"/>
                  <w:enabled/>
                  <w:calcOnExit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bookmarkStart w:id="5" w:name="Text3"/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  <w:bookmarkEnd w:id="5"/>
          </w:p>
        </w:tc>
      </w:tr>
      <w:tr w:rsidR="007E4ED1" w:rsidRPr="007E4ED1" w:rsidTr="008A5B35">
        <w:trPr>
          <w:trHeight w:val="340"/>
        </w:trPr>
        <w:tc>
          <w:tcPr>
            <w:tcW w:w="3510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84" w:type="dxa"/>
            <w:vAlign w:val="center"/>
          </w:tcPr>
          <w:p w:rsidR="007E4ED1" w:rsidRPr="007E4ED1" w:rsidRDefault="007E4ED1" w:rsidP="007E4ED1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jc w:val="center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(Ort)</w:t>
            </w:r>
          </w:p>
        </w:tc>
        <w:tc>
          <w:tcPr>
            <w:tcW w:w="289" w:type="dxa"/>
            <w:vAlign w:val="center"/>
          </w:tcPr>
          <w:p w:rsidR="007E4ED1" w:rsidRPr="007E4ED1" w:rsidRDefault="007E4ED1" w:rsidP="007E4ED1">
            <w:pPr>
              <w:spacing w:before="12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20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jc w:val="center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(Datum)</w:t>
            </w:r>
          </w:p>
        </w:tc>
      </w:tr>
    </w:tbl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t>An das</w:t>
      </w: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proofErr w:type="gramStart"/>
      <w:r w:rsidRPr="007E4ED1">
        <w:rPr>
          <w:rFonts w:ascii="Arial" w:eastAsia="Times New Roman" w:hAnsi="Arial" w:cs="Arial"/>
          <w:sz w:val="20"/>
          <w:szCs w:val="20"/>
          <w:lang w:eastAsia="de-DE"/>
        </w:rPr>
        <w:t>Hessische</w:t>
      </w:r>
      <w:proofErr w:type="gramEnd"/>
      <w:r w:rsidRPr="007E4ED1">
        <w:rPr>
          <w:rFonts w:ascii="Arial" w:eastAsia="Times New Roman" w:hAnsi="Arial" w:cs="Arial"/>
          <w:sz w:val="20"/>
          <w:szCs w:val="20"/>
          <w:lang w:eastAsia="de-DE"/>
        </w:rPr>
        <w:t xml:space="preserve"> Ministerium</w:t>
      </w: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t>des Innern und für Sport</w:t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br/>
      </w: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t>über das Regierungspräsidium</w:t>
      </w:r>
    </w:p>
    <w:p w:rsidR="007E4ED1" w:rsidRPr="007E4ED1" w:rsidRDefault="00603275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fldChar w:fldCharType="begin">
          <w:ffData>
            <w:name w:val="Dropdown1"/>
            <w:enabled/>
            <w:calcOnExit w:val="0"/>
            <w:ddList>
              <w:listEntry w:val="bitte auswählen"/>
              <w:listEntry w:val="Darmstadt"/>
              <w:listEntry w:val="Gießen"/>
              <w:listEntry w:val="Kassel"/>
            </w:ddList>
          </w:ffData>
        </w:fldChar>
      </w:r>
      <w:bookmarkStart w:id="6" w:name="Dropdown1"/>
      <w:r>
        <w:rPr>
          <w:rFonts w:ascii="Arial" w:eastAsia="Times New Roman" w:hAnsi="Arial" w:cs="Arial"/>
          <w:sz w:val="20"/>
          <w:szCs w:val="20"/>
          <w:lang w:eastAsia="de-DE"/>
        </w:rPr>
        <w:instrText xml:space="preserve"> FORMDROPDOWN </w:instrText>
      </w:r>
      <w:r>
        <w:rPr>
          <w:rFonts w:ascii="Arial" w:eastAsia="Times New Roman" w:hAnsi="Arial" w:cs="Arial"/>
          <w:sz w:val="20"/>
          <w:szCs w:val="20"/>
          <w:lang w:eastAsia="de-DE"/>
        </w:rPr>
      </w:r>
      <w:r>
        <w:rPr>
          <w:rFonts w:ascii="Arial" w:eastAsia="Times New Roman" w:hAnsi="Arial" w:cs="Arial"/>
          <w:sz w:val="20"/>
          <w:szCs w:val="20"/>
          <w:lang w:eastAsia="de-DE"/>
        </w:rPr>
        <w:fldChar w:fldCharType="end"/>
      </w:r>
      <w:bookmarkEnd w:id="6"/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t>über</w:t>
      </w:r>
    </w:p>
    <w:tbl>
      <w:tblPr>
        <w:tblStyle w:val="Tabellenraster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680"/>
        <w:gridCol w:w="4252"/>
      </w:tblGrid>
      <w:tr w:rsidR="007E4ED1" w:rsidRPr="007E4ED1" w:rsidTr="007E4ED1">
        <w:trPr>
          <w:trHeight w:val="34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4ED1" w:rsidRPr="007E4ED1" w:rsidRDefault="007E4ED1" w:rsidP="007E4ED1">
            <w:pPr>
              <w:ind w:firstLine="34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die Landrätin/den Landrat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4ED1" w:rsidRPr="007E4ED1" w:rsidRDefault="007E4ED1" w:rsidP="007E4ED1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des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4ED1" w:rsidRPr="007E4ED1" w:rsidRDefault="007E4ED1" w:rsidP="007E4ED1">
            <w:pPr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</w:rPr>
              <w:t> </w:t>
            </w:r>
            <w:r w:rsidRPr="007E4ED1">
              <w:rPr>
                <w:rFonts w:ascii="Arial" w:eastAsia="Times New Roman" w:hAnsi="Arial" w:cs="Arial"/>
              </w:rPr>
              <w:t> </w:t>
            </w:r>
            <w:r w:rsidRPr="007E4ED1">
              <w:rPr>
                <w:rFonts w:ascii="Arial" w:eastAsia="Times New Roman" w:hAnsi="Arial" w:cs="Arial"/>
              </w:rPr>
              <w:t> </w:t>
            </w:r>
            <w:r w:rsidRPr="007E4ED1">
              <w:rPr>
                <w:rFonts w:ascii="Arial" w:eastAsia="Times New Roman" w:hAnsi="Arial" w:cs="Arial"/>
              </w:rPr>
              <w:t> </w:t>
            </w:r>
            <w:r w:rsidRPr="007E4ED1">
              <w:rPr>
                <w:rFonts w:ascii="Arial" w:eastAsia="Times New Roman" w:hAnsi="Arial" w:cs="Arial"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  <w:bookmarkEnd w:id="7"/>
          </w:p>
        </w:tc>
      </w:tr>
      <w:tr w:rsidR="007E4ED1" w:rsidRPr="007E4ED1" w:rsidTr="007E4ED1">
        <w:trPr>
          <w:trHeight w:val="34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4ED1" w:rsidRPr="007E4ED1" w:rsidRDefault="007E4ED1" w:rsidP="007E4ED1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4ED1" w:rsidRPr="007E4ED1" w:rsidRDefault="007E4ED1" w:rsidP="007E4ED1">
            <w:pPr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in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E4ED1" w:rsidRPr="007E4ED1" w:rsidRDefault="007E4ED1" w:rsidP="007E4ED1">
            <w:pPr>
              <w:spacing w:before="12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bookmarkStart w:id="9" w:name="_GoBack"/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bookmarkEnd w:id="9"/>
            <w:r w:rsidRPr="007E4ED1">
              <w:rPr>
                <w:rFonts w:ascii="Arial" w:eastAsia="Times New Roman" w:hAnsi="Arial" w:cs="Arial"/>
              </w:rPr>
              <w:fldChar w:fldCharType="end"/>
            </w:r>
            <w:bookmarkEnd w:id="8"/>
          </w:p>
        </w:tc>
      </w:tr>
    </w:tbl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tabs>
          <w:tab w:val="right" w:pos="581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tabs>
          <w:tab w:val="right" w:pos="27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tab/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tab/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tab/>
      </w: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83"/>
        <w:gridCol w:w="4678"/>
        <w:gridCol w:w="283"/>
        <w:gridCol w:w="3828"/>
      </w:tblGrid>
      <w:tr w:rsidR="007E4ED1" w:rsidRPr="007E4ED1" w:rsidTr="008A5B35">
        <w:trPr>
          <w:trHeight w:val="340"/>
        </w:trPr>
        <w:tc>
          <w:tcPr>
            <w:tcW w:w="534" w:type="dxa"/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Für</w:t>
            </w:r>
          </w:p>
        </w:tc>
        <w:tc>
          <w:tcPr>
            <w:tcW w:w="283" w:type="dxa"/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283" w:type="dxa"/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7E4ED1" w:rsidRPr="007E4ED1" w:rsidTr="008A5B35">
        <w:trPr>
          <w:trHeight w:val="340"/>
        </w:trPr>
        <w:tc>
          <w:tcPr>
            <w:tcW w:w="534" w:type="dxa"/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(Name, Vorname)</w:t>
            </w:r>
          </w:p>
        </w:tc>
        <w:tc>
          <w:tcPr>
            <w:tcW w:w="283" w:type="dxa"/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828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(Straße, Hausnummer)</w:t>
            </w:r>
          </w:p>
        </w:tc>
      </w:tr>
    </w:tbl>
    <w:p w:rsidR="007E4ED1" w:rsidRPr="007E4ED1" w:rsidRDefault="007E4ED1" w:rsidP="007E4ED1">
      <w:pPr>
        <w:spacing w:before="120"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1282"/>
        <w:gridCol w:w="282"/>
        <w:gridCol w:w="2230"/>
        <w:gridCol w:w="1132"/>
        <w:gridCol w:w="1701"/>
        <w:gridCol w:w="566"/>
        <w:gridCol w:w="2413"/>
      </w:tblGrid>
      <w:tr w:rsidR="007E4ED1" w:rsidRPr="007E4ED1" w:rsidTr="008A5B35">
        <w:trPr>
          <w:trHeight w:val="340"/>
        </w:trPr>
        <w:tc>
          <w:tcPr>
            <w:tcW w:w="1282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282" w:type="dxa"/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132" w:type="dxa"/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geb. am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566" w:type="dxa"/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in</w:t>
            </w:r>
          </w:p>
        </w:tc>
        <w:tc>
          <w:tcPr>
            <w:tcW w:w="2413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7E4ED1" w:rsidRPr="007E4ED1" w:rsidTr="008A5B35">
        <w:trPr>
          <w:trHeight w:val="340"/>
        </w:trPr>
        <w:tc>
          <w:tcPr>
            <w:tcW w:w="1282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(PLZ)</w:t>
            </w:r>
          </w:p>
        </w:tc>
        <w:tc>
          <w:tcPr>
            <w:tcW w:w="282" w:type="dxa"/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230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(Wohnort)</w:t>
            </w:r>
          </w:p>
        </w:tc>
        <w:tc>
          <w:tcPr>
            <w:tcW w:w="1132" w:type="dxa"/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6" w:type="dxa"/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413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</w:tbl>
    <w:p w:rsidR="007E4ED1" w:rsidRPr="007E4ED1" w:rsidRDefault="007E4ED1" w:rsidP="007E4ED1">
      <w:pPr>
        <w:spacing w:before="120"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Style w:val="Tabellenraster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3827"/>
        <w:gridCol w:w="425"/>
        <w:gridCol w:w="3827"/>
      </w:tblGrid>
      <w:tr w:rsidR="007E4ED1" w:rsidRPr="007E4ED1" w:rsidTr="008A5B35">
        <w:trPr>
          <w:trHeight w:val="340"/>
        </w:trPr>
        <w:tc>
          <w:tcPr>
            <w:tcW w:w="1668" w:type="dxa"/>
            <w:vAlign w:val="bottom"/>
          </w:tcPr>
          <w:p w:rsidR="007E4ED1" w:rsidRPr="007E4ED1" w:rsidRDefault="006F4442" w:rsidP="006F4442">
            <w:pPr>
              <w:spacing w:before="12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Angehörige der/ Angehöriger der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spacing w:before="12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  <w:bookmarkEnd w:id="10"/>
          </w:p>
        </w:tc>
        <w:tc>
          <w:tcPr>
            <w:tcW w:w="425" w:type="dxa"/>
            <w:vAlign w:val="bottom"/>
          </w:tcPr>
          <w:p w:rsidR="007E4ED1" w:rsidRPr="007E4ED1" w:rsidRDefault="007E4ED1" w:rsidP="007E4ED1">
            <w:pPr>
              <w:spacing w:before="12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in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spacing w:before="12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  <w:bookmarkEnd w:id="11"/>
          </w:p>
        </w:tc>
      </w:tr>
      <w:tr w:rsidR="007E4ED1" w:rsidRPr="007E4ED1" w:rsidTr="008A5B35">
        <w:trPr>
          <w:trHeight w:val="340"/>
        </w:trPr>
        <w:tc>
          <w:tcPr>
            <w:tcW w:w="1668" w:type="dxa"/>
            <w:vAlign w:val="center"/>
          </w:tcPr>
          <w:p w:rsidR="007E4ED1" w:rsidRPr="007E4ED1" w:rsidRDefault="007E4ED1" w:rsidP="007E4ED1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jc w:val="center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(Freiwillige Feuerwehr/Werkfeuerwehr)</w:t>
            </w:r>
          </w:p>
        </w:tc>
        <w:tc>
          <w:tcPr>
            <w:tcW w:w="425" w:type="dxa"/>
            <w:vAlign w:val="center"/>
          </w:tcPr>
          <w:p w:rsidR="007E4ED1" w:rsidRPr="007E4ED1" w:rsidRDefault="007E4ED1" w:rsidP="007E4ED1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jc w:val="center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(Gemeinde/Ortsteil oder Stadt/Stadtteil)</w:t>
            </w:r>
          </w:p>
        </w:tc>
      </w:tr>
    </w:tbl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t>wird hiermit die Verleihung beantragt.</w:t>
      </w:r>
    </w:p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br w:type="page"/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lastRenderedPageBreak/>
        <w:t>1. Begründung des Antrags bitte auf gesondertem Blatt als Anlage erläutern.</w:t>
      </w:r>
    </w:p>
    <w:p w:rsidR="007E4ED1" w:rsidRPr="007E4ED1" w:rsidRDefault="007E4ED1" w:rsidP="007E4ED1">
      <w:pPr>
        <w:widowControl w:val="0"/>
        <w:spacing w:after="0" w:line="360" w:lineRule="auto"/>
        <w:ind w:left="284" w:hanging="284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widowControl w:val="0"/>
        <w:spacing w:after="0" w:line="360" w:lineRule="auto"/>
        <w:ind w:left="284" w:hanging="284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t>2.</w:t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tab/>
        <w:t>Aufgliederung der Dienstzeit (bei Feuerwehrangehörigen):</w:t>
      </w:r>
    </w:p>
    <w:tbl>
      <w:tblPr>
        <w:tblW w:w="8930" w:type="dxa"/>
        <w:tblInd w:w="374" w:type="dxa"/>
        <w:tblLayout w:type="fixed"/>
        <w:tblLook w:val="04A0" w:firstRow="1" w:lastRow="0" w:firstColumn="1" w:lastColumn="0" w:noHBand="0" w:noVBand="1"/>
      </w:tblPr>
      <w:tblGrid>
        <w:gridCol w:w="397"/>
        <w:gridCol w:w="8533"/>
      </w:tblGrid>
      <w:tr w:rsidR="007E4ED1" w:rsidRPr="007E4ED1" w:rsidTr="000D1529">
        <w:trPr>
          <w:trHeight w:val="340"/>
        </w:trPr>
        <w:tc>
          <w:tcPr>
            <w:tcW w:w="397" w:type="dxa"/>
            <w:vAlign w:val="bottom"/>
          </w:tcPr>
          <w:p w:rsidR="007E4ED1" w:rsidRPr="007E4ED1" w:rsidRDefault="007E4ED1" w:rsidP="007E4ED1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1.</w:t>
            </w:r>
          </w:p>
        </w:tc>
        <w:tc>
          <w:tcPr>
            <w:tcW w:w="8533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7E4ED1" w:rsidRPr="007E4ED1" w:rsidTr="000D1529">
        <w:trPr>
          <w:trHeight w:val="340"/>
        </w:trPr>
        <w:tc>
          <w:tcPr>
            <w:tcW w:w="397" w:type="dxa"/>
            <w:vAlign w:val="bottom"/>
          </w:tcPr>
          <w:p w:rsidR="007E4ED1" w:rsidRPr="007E4ED1" w:rsidRDefault="007E4ED1" w:rsidP="007E4ED1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2.</w:t>
            </w:r>
          </w:p>
        </w:tc>
        <w:tc>
          <w:tcPr>
            <w:tcW w:w="85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7E4ED1" w:rsidRPr="007E4ED1" w:rsidTr="000D1529">
        <w:trPr>
          <w:trHeight w:val="340"/>
        </w:trPr>
        <w:tc>
          <w:tcPr>
            <w:tcW w:w="397" w:type="dxa"/>
            <w:vAlign w:val="bottom"/>
          </w:tcPr>
          <w:p w:rsidR="007E4ED1" w:rsidRPr="007E4ED1" w:rsidRDefault="007E4ED1" w:rsidP="007E4ED1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3.</w:t>
            </w:r>
          </w:p>
        </w:tc>
        <w:tc>
          <w:tcPr>
            <w:tcW w:w="85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:rsidR="007E4ED1" w:rsidRPr="007E4ED1" w:rsidRDefault="007E4ED1" w:rsidP="007E4ED1">
      <w:pPr>
        <w:widowControl w:val="0"/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widowControl w:val="0"/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t>Die zu ehrende Person ist einer Auszeichnung würdig. *)</w:t>
      </w: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69"/>
        <w:gridCol w:w="8427"/>
      </w:tblGrid>
      <w:tr w:rsidR="007E4ED1" w:rsidRPr="007E4ED1" w:rsidTr="008A5B35">
        <w:trPr>
          <w:trHeight w:val="340"/>
        </w:trPr>
        <w:tc>
          <w:tcPr>
            <w:tcW w:w="469" w:type="dxa"/>
            <w:vAlign w:val="bottom"/>
          </w:tcPr>
          <w:p w:rsidR="007E4ED1" w:rsidRPr="007E4ED1" w:rsidRDefault="007E4ED1" w:rsidP="007E4ED1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8"/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603275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603275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12"/>
          </w:p>
        </w:tc>
        <w:tc>
          <w:tcPr>
            <w:tcW w:w="8427" w:type="dxa"/>
            <w:vAlign w:val="bottom"/>
          </w:tcPr>
          <w:p w:rsidR="007E4ED1" w:rsidRPr="007E4ED1" w:rsidRDefault="007E4ED1" w:rsidP="007E4ED1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Sie ist nicht vorbestraft. </w:t>
            </w:r>
          </w:p>
        </w:tc>
      </w:tr>
      <w:tr w:rsidR="007E4ED1" w:rsidRPr="007E4ED1" w:rsidTr="008A5B35">
        <w:trPr>
          <w:trHeight w:val="340"/>
        </w:trPr>
        <w:tc>
          <w:tcPr>
            <w:tcW w:w="469" w:type="dxa"/>
            <w:vAlign w:val="bottom"/>
          </w:tcPr>
          <w:p w:rsidR="007E4ED1" w:rsidRPr="007E4ED1" w:rsidRDefault="007E4ED1" w:rsidP="007E4ED1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9"/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603275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603275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13"/>
          </w:p>
        </w:tc>
        <w:tc>
          <w:tcPr>
            <w:tcW w:w="8427" w:type="dxa"/>
            <w:vAlign w:val="bottom"/>
          </w:tcPr>
          <w:p w:rsidR="007E4ED1" w:rsidRPr="007E4ED1" w:rsidRDefault="007E4ED1" w:rsidP="007E4ED1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Sie hat keine Vorstrafen, die sie einer Ehrung unwürdig erscheinen lassen.</w:t>
            </w:r>
          </w:p>
        </w:tc>
      </w:tr>
      <w:tr w:rsidR="007E4ED1" w:rsidRPr="007E4ED1" w:rsidTr="008A5B35">
        <w:trPr>
          <w:trHeight w:val="340"/>
        </w:trPr>
        <w:tc>
          <w:tcPr>
            <w:tcW w:w="469" w:type="dxa"/>
            <w:vAlign w:val="bottom"/>
          </w:tcPr>
          <w:p w:rsidR="007E4ED1" w:rsidRPr="007E4ED1" w:rsidRDefault="007E4ED1" w:rsidP="007E4ED1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0"/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603275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603275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14"/>
          </w:p>
        </w:tc>
        <w:tc>
          <w:tcPr>
            <w:tcW w:w="8427" w:type="dxa"/>
            <w:vAlign w:val="bottom"/>
          </w:tcPr>
          <w:p w:rsidR="007E4ED1" w:rsidRPr="007E4ED1" w:rsidRDefault="007E4ED1" w:rsidP="007E4ED1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7E4ED1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Sie hat folgende Vorstrafen:</w:t>
            </w:r>
          </w:p>
        </w:tc>
      </w:tr>
    </w:tbl>
    <w:p w:rsidR="007E4ED1" w:rsidRPr="007E4ED1" w:rsidRDefault="007E4ED1" w:rsidP="007E4ED1">
      <w:pPr>
        <w:widowControl w:val="0"/>
        <w:pBdr>
          <w:bottom w:val="single" w:sz="4" w:space="1" w:color="auto"/>
        </w:pBdr>
        <w:tabs>
          <w:tab w:val="left" w:pos="851"/>
        </w:tabs>
        <w:spacing w:before="120" w:after="0" w:line="240" w:lineRule="auto"/>
        <w:ind w:left="851"/>
        <w:rPr>
          <w:rFonts w:ascii="Arial" w:eastAsia="Times New Roman" w:hAnsi="Arial" w:cs="Arial"/>
          <w:sz w:val="20"/>
          <w:szCs w:val="20"/>
          <w:lang w:eastAsia="de-DE"/>
        </w:rPr>
      </w:pPr>
      <w:r w:rsidRPr="007E4ED1">
        <w:rPr>
          <w:rFonts w:ascii="Arial" w:eastAsia="Times New Roman" w:hAnsi="Arial" w:cs="Arial"/>
          <w:sz w:val="20"/>
          <w:szCs w:val="20"/>
          <w:lang w:eastAsia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instrText xml:space="preserve"> FORMTEXT </w:instrText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fldChar w:fldCharType="separate"/>
      </w:r>
      <w:r w:rsidRPr="007E4ED1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7E4ED1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7E4ED1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7E4ED1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7E4ED1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7E4ED1">
        <w:rPr>
          <w:rFonts w:ascii="Arial" w:eastAsia="Times New Roman" w:hAnsi="Arial" w:cs="Arial"/>
          <w:sz w:val="20"/>
          <w:szCs w:val="20"/>
          <w:lang w:eastAsia="de-DE"/>
        </w:rPr>
        <w:fldChar w:fldCharType="end"/>
      </w:r>
    </w:p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1134"/>
        <w:gridCol w:w="1418"/>
      </w:tblGrid>
      <w:tr w:rsidR="007E4ED1" w:rsidRPr="007E4ED1" w:rsidTr="008A5B35">
        <w:trPr>
          <w:trHeight w:val="340"/>
        </w:trPr>
        <w:tc>
          <w:tcPr>
            <w:tcW w:w="5353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</w:p>
        </w:tc>
        <w:tc>
          <w:tcPr>
            <w:tcW w:w="1134" w:type="dxa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7E4ED1" w:rsidRPr="007E4ED1" w:rsidTr="008A5B35">
        <w:trPr>
          <w:trHeight w:val="340"/>
        </w:trPr>
        <w:tc>
          <w:tcPr>
            <w:tcW w:w="5353" w:type="dxa"/>
            <w:tcBorders>
              <w:top w:val="single" w:sz="4" w:space="0" w:color="auto"/>
            </w:tcBorders>
          </w:tcPr>
          <w:p w:rsidR="007E4ED1" w:rsidRPr="007E4ED1" w:rsidRDefault="007E4ED1" w:rsidP="007E4ED1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(Ort)</w:t>
            </w:r>
          </w:p>
        </w:tc>
        <w:tc>
          <w:tcPr>
            <w:tcW w:w="1134" w:type="dxa"/>
          </w:tcPr>
          <w:p w:rsidR="007E4ED1" w:rsidRPr="007E4ED1" w:rsidRDefault="007E4ED1" w:rsidP="007E4ED1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E4ED1" w:rsidRPr="007E4ED1" w:rsidRDefault="007E4ED1" w:rsidP="007E4ED1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(Datum)</w:t>
            </w:r>
          </w:p>
        </w:tc>
      </w:tr>
    </w:tbl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42"/>
        <w:gridCol w:w="283"/>
        <w:gridCol w:w="5069"/>
      </w:tblGrid>
      <w:tr w:rsidR="007E4ED1" w:rsidRPr="007E4ED1" w:rsidTr="008A5B35">
        <w:trPr>
          <w:trHeight w:val="340"/>
        </w:trPr>
        <w:tc>
          <w:tcPr>
            <w:tcW w:w="3936" w:type="dxa"/>
            <w:gridSpan w:val="2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</w:p>
        </w:tc>
        <w:tc>
          <w:tcPr>
            <w:tcW w:w="283" w:type="dxa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</w:p>
        </w:tc>
        <w:tc>
          <w:tcPr>
            <w:tcW w:w="5069" w:type="dxa"/>
            <w:tcBorders>
              <w:bottom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7E4ED1" w:rsidRPr="007E4ED1" w:rsidTr="008A5B35">
        <w:trPr>
          <w:trHeight w:val="340"/>
        </w:trPr>
        <w:tc>
          <w:tcPr>
            <w:tcW w:w="3794" w:type="dxa"/>
            <w:vAlign w:val="center"/>
          </w:tcPr>
          <w:p w:rsidR="007E4ED1" w:rsidRPr="007E4ED1" w:rsidRDefault="007E4ED1" w:rsidP="007E4ED1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(Beantragende Stelle)</w:t>
            </w:r>
          </w:p>
        </w:tc>
        <w:tc>
          <w:tcPr>
            <w:tcW w:w="425" w:type="dxa"/>
            <w:gridSpan w:val="2"/>
            <w:vAlign w:val="center"/>
          </w:tcPr>
          <w:p w:rsidR="007E4ED1" w:rsidRPr="007E4ED1" w:rsidRDefault="007E4ED1" w:rsidP="007E4ED1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069" w:type="dxa"/>
            <w:tcBorders>
              <w:top w:val="single" w:sz="4" w:space="0" w:color="auto"/>
            </w:tcBorders>
            <w:vAlign w:val="center"/>
          </w:tcPr>
          <w:p w:rsidR="007E4ED1" w:rsidRPr="007E4ED1" w:rsidRDefault="007E4ED1" w:rsidP="007E4ED1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(Gemeindevorstand/Magistrat)</w:t>
            </w:r>
          </w:p>
        </w:tc>
      </w:tr>
    </w:tbl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993"/>
      </w:tblGrid>
      <w:tr w:rsidR="007E4ED1" w:rsidRPr="007E4ED1" w:rsidTr="008A5B35">
        <w:trPr>
          <w:trHeight w:val="340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Stellungnahme der Landrätin/des Landrats</w:t>
            </w:r>
          </w:p>
        </w:tc>
      </w:tr>
      <w:tr w:rsidR="007E4ED1" w:rsidRPr="007E4ED1" w:rsidTr="008A5B35">
        <w:trPr>
          <w:trHeight w:val="340"/>
        </w:trPr>
        <w:tc>
          <w:tcPr>
            <w:tcW w:w="92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7E4ED1" w:rsidRPr="007E4ED1" w:rsidTr="008A5B35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</w:p>
        </w:tc>
        <w:tc>
          <w:tcPr>
            <w:tcW w:w="4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7E4ED1" w:rsidRPr="007E4ED1" w:rsidTr="008A5B35">
        <w:trPr>
          <w:trHeight w:val="340"/>
        </w:trPr>
        <w:tc>
          <w:tcPr>
            <w:tcW w:w="421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E4ED1" w:rsidRPr="007E4ED1" w:rsidRDefault="007E4ED1" w:rsidP="007E4ED1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4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ED1" w:rsidRPr="007E4ED1" w:rsidRDefault="007E4ED1" w:rsidP="007E4ED1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(Die Landrätin/Der Landrat)</w:t>
            </w:r>
          </w:p>
        </w:tc>
      </w:tr>
    </w:tbl>
    <w:p w:rsidR="007E4ED1" w:rsidRPr="007E4ED1" w:rsidRDefault="007E4ED1" w:rsidP="007E4ED1">
      <w:pPr>
        <w:widowControl w:val="0"/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993"/>
      </w:tblGrid>
      <w:tr w:rsidR="007E4ED1" w:rsidRPr="007E4ED1" w:rsidTr="008A5B35">
        <w:trPr>
          <w:trHeight w:val="340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Stellungnahme der Regierungspräsidentin/des Regierungspräsidenten</w:t>
            </w:r>
          </w:p>
        </w:tc>
      </w:tr>
      <w:tr w:rsidR="007E4ED1" w:rsidRPr="007E4ED1" w:rsidTr="008A5B35">
        <w:trPr>
          <w:trHeight w:val="340"/>
        </w:trPr>
        <w:tc>
          <w:tcPr>
            <w:tcW w:w="92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7E4ED1" w:rsidRPr="007E4ED1" w:rsidTr="008A5B35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</w:p>
        </w:tc>
        <w:tc>
          <w:tcPr>
            <w:tcW w:w="4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4ED1" w:rsidRPr="007E4ED1" w:rsidRDefault="007E4ED1" w:rsidP="007E4ED1">
            <w:pPr>
              <w:widowControl w:val="0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E4ED1">
              <w:rPr>
                <w:rFonts w:ascii="Arial" w:eastAsia="Times New Roman" w:hAnsi="Arial" w:cs="Arial"/>
              </w:rPr>
              <w:instrText xml:space="preserve"> FORMTEXT </w:instrText>
            </w:r>
            <w:r w:rsidRPr="007E4ED1">
              <w:rPr>
                <w:rFonts w:ascii="Arial" w:eastAsia="Times New Roman" w:hAnsi="Arial" w:cs="Arial"/>
              </w:rPr>
            </w:r>
            <w:r w:rsidRPr="007E4ED1">
              <w:rPr>
                <w:rFonts w:ascii="Arial" w:eastAsia="Times New Roman" w:hAnsi="Arial" w:cs="Arial"/>
              </w:rPr>
              <w:fldChar w:fldCharType="separate"/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  <w:noProof/>
              </w:rPr>
              <w:t> </w:t>
            </w:r>
            <w:r w:rsidRPr="007E4ED1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7E4ED1" w:rsidRPr="007E4ED1" w:rsidTr="008A5B35">
        <w:trPr>
          <w:trHeight w:val="340"/>
        </w:trPr>
        <w:tc>
          <w:tcPr>
            <w:tcW w:w="421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E4ED1" w:rsidRPr="007E4ED1" w:rsidRDefault="007E4ED1" w:rsidP="007E4ED1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4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ED1" w:rsidRPr="007E4ED1" w:rsidRDefault="007E4ED1" w:rsidP="007E4ED1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  <w:r w:rsidRPr="007E4ED1">
              <w:rPr>
                <w:rFonts w:ascii="Arial" w:eastAsia="Times New Roman" w:hAnsi="Arial" w:cs="Arial"/>
              </w:rPr>
              <w:t>(Die Regierungspräsidentin/Der Regierungspräsident)</w:t>
            </w:r>
          </w:p>
        </w:tc>
      </w:tr>
    </w:tbl>
    <w:p w:rsidR="007E4ED1" w:rsidRPr="007E4ED1" w:rsidRDefault="007E4ED1" w:rsidP="007E4ED1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23B89" w:rsidRDefault="00823B89"/>
    <w:sectPr w:rsidR="00823B89" w:rsidSect="00C65C21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91A" w:rsidRDefault="000D1529">
      <w:pPr>
        <w:spacing w:after="0" w:line="240" w:lineRule="auto"/>
      </w:pPr>
      <w:r>
        <w:separator/>
      </w:r>
    </w:p>
  </w:endnote>
  <w:endnote w:type="continuationSeparator" w:id="0">
    <w:p w:rsidR="0060191A" w:rsidRDefault="000D1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EB3" w:rsidRPr="006F4442" w:rsidRDefault="007E4ED1">
    <w:pPr>
      <w:pStyle w:val="Fuzeile"/>
      <w:rPr>
        <w:rFonts w:ascii="Arial" w:hAnsi="Arial" w:cs="Arial"/>
        <w:sz w:val="18"/>
      </w:rPr>
    </w:pPr>
    <w:r w:rsidRPr="006F4442">
      <w:rPr>
        <w:rFonts w:ascii="Arial" w:hAnsi="Arial" w:cs="Arial"/>
        <w:sz w:val="18"/>
      </w:rPr>
      <w:t>*) Zutreffendes ankreuzen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91A" w:rsidRDefault="000D1529">
      <w:pPr>
        <w:spacing w:after="0" w:line="240" w:lineRule="auto"/>
      </w:pPr>
      <w:r>
        <w:separator/>
      </w:r>
    </w:p>
  </w:footnote>
  <w:footnote w:type="continuationSeparator" w:id="0">
    <w:p w:rsidR="0060191A" w:rsidRDefault="000D15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C2IGVGE0qLY2nULbEO2Mn+8D5D0=" w:salt="3CIVcaTN+TsX2ekHx86H/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ED1"/>
    <w:rsid w:val="000D1529"/>
    <w:rsid w:val="0060191A"/>
    <w:rsid w:val="00603275"/>
    <w:rsid w:val="006F4442"/>
    <w:rsid w:val="007E4ED1"/>
    <w:rsid w:val="0082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7E4E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E4ED1"/>
  </w:style>
  <w:style w:type="table" w:styleId="Tabellenraster">
    <w:name w:val="Table Grid"/>
    <w:basedOn w:val="NormaleTabelle"/>
    <w:uiPriority w:val="59"/>
    <w:rsid w:val="007E4E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6F4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F444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F4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F44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7E4E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E4ED1"/>
  </w:style>
  <w:style w:type="table" w:styleId="Tabellenraster">
    <w:name w:val="Table Grid"/>
    <w:basedOn w:val="NormaleTabelle"/>
    <w:uiPriority w:val="59"/>
    <w:rsid w:val="007E4E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6F4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F444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F4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F44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9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32E936E7.dotm</Template>
  <TotalTime>0</TotalTime>
  <Pages>2</Pages>
  <Words>297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Hessen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Wassermann, Doreen (HMdIS)</dc:creator>
  <cp:lastModifiedBy>Wassermann, Doreen (HMdIS)</cp:lastModifiedBy>
  <cp:revision>2</cp:revision>
  <cp:lastPrinted>2016-10-31T07:19:00Z</cp:lastPrinted>
  <dcterms:created xsi:type="dcterms:W3CDTF">2016-12-20T07:31:00Z</dcterms:created>
  <dcterms:modified xsi:type="dcterms:W3CDTF">2016-12-20T07:31:00Z</dcterms:modified>
</cp:coreProperties>
</file>